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49E" w:rsidRDefault="00E321AC" w:rsidP="008330E5">
      <w:pPr>
        <w:jc w:val="center"/>
        <w:rPr>
          <w:b/>
          <w:sz w:val="28"/>
          <w:szCs w:val="28"/>
          <w:u w:val="single"/>
        </w:rPr>
      </w:pPr>
      <w:r w:rsidRPr="0083449E">
        <w:rPr>
          <w:b/>
          <w:sz w:val="28"/>
          <w:szCs w:val="28"/>
          <w:u w:val="single"/>
        </w:rPr>
        <w:t xml:space="preserve">BULLLETIN D’INSCRIPTION  </w:t>
      </w:r>
    </w:p>
    <w:p w:rsidR="0083449E" w:rsidRDefault="00E321AC" w:rsidP="008330E5">
      <w:pPr>
        <w:jc w:val="center"/>
        <w:rPr>
          <w:b/>
          <w:sz w:val="28"/>
          <w:szCs w:val="28"/>
          <w:u w:val="single"/>
        </w:rPr>
      </w:pPr>
      <w:r w:rsidRPr="0083449E">
        <w:rPr>
          <w:b/>
          <w:sz w:val="28"/>
          <w:szCs w:val="28"/>
          <w:u w:val="single"/>
        </w:rPr>
        <w:t xml:space="preserve">    </w:t>
      </w:r>
    </w:p>
    <w:p w:rsidR="006E414A" w:rsidRPr="006E414A" w:rsidRDefault="006E414A" w:rsidP="006E414A">
      <w:pPr>
        <w:pStyle w:val="Standard"/>
        <w:tabs>
          <w:tab w:val="left" w:pos="2032"/>
          <w:tab w:val="left" w:pos="7492"/>
          <w:tab w:val="right" w:pos="10772"/>
        </w:tabs>
        <w:jc w:val="center"/>
      </w:pPr>
      <w:r w:rsidRPr="006E414A">
        <w:rPr>
          <w:rFonts w:ascii="Source Sans Pro" w:hAnsi="Source Sans Pro" w:cs="Times New Roman"/>
          <w:b/>
          <w:bCs/>
          <w:color w:val="auto"/>
        </w:rPr>
        <w:t>10</w:t>
      </w:r>
      <w:r w:rsidRPr="006E414A">
        <w:rPr>
          <w:rFonts w:ascii="Source Sans Pro" w:hAnsi="Source Sans Pro" w:cs="Times New Roman"/>
          <w:b/>
          <w:bCs/>
          <w:color w:val="auto"/>
          <w:vertAlign w:val="superscript"/>
        </w:rPr>
        <w:t>ème</w:t>
      </w:r>
      <w:r w:rsidRPr="006E414A">
        <w:rPr>
          <w:rFonts w:ascii="Source Sans Pro" w:hAnsi="Source Sans Pro" w:cs="Times New Roman"/>
          <w:b/>
          <w:bCs/>
          <w:color w:val="auto"/>
        </w:rPr>
        <w:t xml:space="preserve"> rencontre inter-régionale ECT et autres stimulations cérébrale</w:t>
      </w:r>
      <w:r w:rsidRPr="006E414A">
        <w:rPr>
          <w:rFonts w:ascii="Source Sans Pro" w:hAnsi="Source Sans Pro" w:cs="Times New Roman"/>
          <w:b/>
          <w:bCs/>
          <w:color w:val="auto"/>
        </w:rPr>
        <w:t>s</w:t>
      </w:r>
    </w:p>
    <w:p w:rsidR="006E414A" w:rsidRDefault="006E414A" w:rsidP="006E414A">
      <w:pPr>
        <w:pStyle w:val="Standard"/>
        <w:jc w:val="center"/>
        <w:rPr>
          <w:rFonts w:ascii="Source Sans Pro" w:hAnsi="Source Sans Pro" w:cs="Times New Roman"/>
          <w:b/>
          <w:bCs/>
          <w:color w:val="auto"/>
          <w:sz w:val="20"/>
          <w:szCs w:val="20"/>
        </w:rPr>
      </w:pPr>
    </w:p>
    <w:p w:rsidR="006E414A" w:rsidRPr="006E414A" w:rsidRDefault="006E414A" w:rsidP="006E414A">
      <w:pPr>
        <w:pStyle w:val="Standard"/>
        <w:jc w:val="center"/>
        <w:rPr>
          <w:sz w:val="28"/>
          <w:szCs w:val="28"/>
        </w:rPr>
      </w:pPr>
      <w:r w:rsidRPr="006E414A">
        <w:rPr>
          <w:rFonts w:ascii="Source Sans Pro" w:hAnsi="Source Sans Pro" w:cs="Times New Roman"/>
          <w:b/>
          <w:bCs/>
          <w:color w:val="auto"/>
          <w:sz w:val="28"/>
          <w:szCs w:val="28"/>
        </w:rPr>
        <w:t>MERCREDI 1</w:t>
      </w:r>
      <w:r w:rsidRPr="006E414A">
        <w:rPr>
          <w:rFonts w:ascii="Source Sans Pro" w:hAnsi="Source Sans Pro" w:cs="Times New Roman"/>
          <w:b/>
          <w:bCs/>
          <w:color w:val="auto"/>
          <w:sz w:val="28"/>
          <w:szCs w:val="28"/>
          <w:vertAlign w:val="superscript"/>
        </w:rPr>
        <w:t>ER</w:t>
      </w:r>
      <w:r w:rsidRPr="006E414A">
        <w:rPr>
          <w:rFonts w:ascii="Source Sans Pro" w:hAnsi="Source Sans Pro" w:cs="Times New Roman"/>
          <w:b/>
          <w:bCs/>
          <w:color w:val="auto"/>
          <w:sz w:val="28"/>
          <w:szCs w:val="28"/>
        </w:rPr>
        <w:t xml:space="preserve"> JUIN 2022 </w:t>
      </w:r>
    </w:p>
    <w:p w:rsidR="006E414A" w:rsidRPr="006E414A" w:rsidRDefault="006E414A" w:rsidP="006E414A">
      <w:pPr>
        <w:pStyle w:val="Standard"/>
        <w:jc w:val="center"/>
        <w:rPr>
          <w:rFonts w:ascii="Source Sans Pro" w:hAnsi="Source Sans Pro" w:cs="Times New Roman"/>
          <w:b/>
          <w:bCs/>
          <w:color w:val="auto"/>
          <w:sz w:val="28"/>
          <w:szCs w:val="28"/>
        </w:rPr>
      </w:pPr>
      <w:r w:rsidRPr="006E414A">
        <w:rPr>
          <w:rFonts w:ascii="Source Sans Pro" w:hAnsi="Source Sans Pro" w:cs="Times New Roman"/>
          <w:b/>
          <w:bCs/>
          <w:color w:val="auto"/>
          <w:sz w:val="28"/>
          <w:szCs w:val="28"/>
        </w:rPr>
        <w:t>IFSI du Rouvray</w:t>
      </w:r>
    </w:p>
    <w:p w:rsidR="006E414A" w:rsidRPr="006E414A" w:rsidRDefault="006E414A" w:rsidP="006E414A">
      <w:pPr>
        <w:pStyle w:val="Standard"/>
        <w:tabs>
          <w:tab w:val="left" w:pos="1094"/>
          <w:tab w:val="center" w:pos="5386"/>
        </w:tabs>
        <w:jc w:val="center"/>
        <w:rPr>
          <w:rFonts w:ascii="Source Sans Pro" w:hAnsi="Source Sans Pro" w:cs="Times New Roman"/>
          <w:b/>
          <w:bCs/>
          <w:color w:val="auto"/>
          <w:sz w:val="28"/>
          <w:szCs w:val="28"/>
        </w:rPr>
      </w:pPr>
      <w:bookmarkStart w:id="0" w:name="_GoBack"/>
      <w:bookmarkEnd w:id="0"/>
      <w:r w:rsidRPr="006E414A">
        <w:rPr>
          <w:rFonts w:ascii="Source Sans Pro" w:hAnsi="Source Sans Pro" w:cs="Times New Roman"/>
          <w:b/>
          <w:bCs/>
          <w:color w:val="auto"/>
          <w:sz w:val="28"/>
          <w:szCs w:val="28"/>
        </w:rPr>
        <w:t>4 rue Paul Eluard</w:t>
      </w:r>
    </w:p>
    <w:p w:rsidR="006E414A" w:rsidRPr="006E414A" w:rsidRDefault="006E414A" w:rsidP="006E414A">
      <w:pPr>
        <w:pStyle w:val="Standard"/>
        <w:jc w:val="center"/>
        <w:rPr>
          <w:rFonts w:ascii="Source Sans Pro" w:hAnsi="Source Sans Pro" w:cs="Times New Roman"/>
          <w:b/>
          <w:bCs/>
          <w:color w:val="auto"/>
          <w:sz w:val="28"/>
          <w:szCs w:val="28"/>
        </w:rPr>
      </w:pPr>
      <w:r w:rsidRPr="006E414A">
        <w:rPr>
          <w:rFonts w:ascii="Source Sans Pro" w:hAnsi="Source Sans Pro" w:cs="Times New Roman"/>
          <w:b/>
          <w:bCs/>
          <w:color w:val="auto"/>
          <w:sz w:val="28"/>
          <w:szCs w:val="28"/>
        </w:rPr>
        <w:t>76300 SOTTEVILLE LES ROUEN</w:t>
      </w:r>
    </w:p>
    <w:p w:rsidR="006E414A" w:rsidRDefault="006E414A" w:rsidP="008330E5">
      <w:pPr>
        <w:jc w:val="center"/>
        <w:rPr>
          <w:b/>
          <w:sz w:val="32"/>
          <w:szCs w:val="32"/>
          <w:u w:val="single"/>
        </w:rPr>
      </w:pPr>
    </w:p>
    <w:p w:rsidR="006E414A" w:rsidRDefault="006E414A" w:rsidP="008330E5">
      <w:pPr>
        <w:jc w:val="center"/>
        <w:rPr>
          <w:b/>
          <w:sz w:val="32"/>
          <w:szCs w:val="32"/>
          <w:u w:val="single"/>
        </w:rPr>
      </w:pPr>
    </w:p>
    <w:p w:rsidR="00E321AC" w:rsidRDefault="00E321AC" w:rsidP="008330E5">
      <w:pPr>
        <w:jc w:val="center"/>
      </w:pPr>
      <w:r>
        <w:t>À renvoyer par courrier à : Centre Hospitalier du</w:t>
      </w:r>
    </w:p>
    <w:p w:rsidR="00E321AC" w:rsidRDefault="00E321AC" w:rsidP="008330E5">
      <w:pPr>
        <w:jc w:val="center"/>
      </w:pPr>
      <w:r>
        <w:t>Rouvray, Service Hospitalo-Universitaire</w:t>
      </w:r>
    </w:p>
    <w:p w:rsidR="00E321AC" w:rsidRDefault="00E321AC" w:rsidP="008330E5">
      <w:pPr>
        <w:jc w:val="center"/>
      </w:pPr>
      <w:r>
        <w:t>Angélique MORIN, Journée de Psychiatrie Normande</w:t>
      </w:r>
    </w:p>
    <w:p w:rsidR="00E321AC" w:rsidRDefault="00E321AC" w:rsidP="008330E5">
      <w:pPr>
        <w:jc w:val="center"/>
      </w:pPr>
      <w:r>
        <w:t>4 rue Paul Eluard - BP 45</w:t>
      </w:r>
    </w:p>
    <w:p w:rsidR="00E321AC" w:rsidRDefault="00E321AC" w:rsidP="008330E5">
      <w:pPr>
        <w:jc w:val="center"/>
      </w:pPr>
      <w:r>
        <w:t>76301 SOTTEVILLE LES ROUEN tél : 02.32.95.10.30</w:t>
      </w:r>
    </w:p>
    <w:p w:rsidR="00E321AC" w:rsidRDefault="00E321AC" w:rsidP="008330E5">
      <w:pPr>
        <w:jc w:val="center"/>
      </w:pPr>
      <w:r>
        <w:t xml:space="preserve">ou par mail à </w:t>
      </w:r>
      <w:hyperlink r:id="rId5" w:history="1">
        <w:r w:rsidRPr="00FE6EEA">
          <w:rPr>
            <w:rStyle w:val="Lienhypertexte"/>
          </w:rPr>
          <w:t>angelique.morin@ch-lerouvray.fr</w:t>
        </w:r>
      </w:hyperlink>
      <w:r>
        <w:t xml:space="preserve">   avant le 10 mai  2022</w:t>
      </w:r>
    </w:p>
    <w:p w:rsidR="00E321AC" w:rsidRDefault="00E321AC" w:rsidP="008330E5">
      <w:pPr>
        <w:jc w:val="center"/>
      </w:pPr>
      <w:r>
        <w:t>(un formulaire par personne)</w:t>
      </w:r>
    </w:p>
    <w:p w:rsidR="00E321AC" w:rsidRPr="006E414A" w:rsidRDefault="008330E5" w:rsidP="008330E5">
      <w:pPr>
        <w:jc w:val="center"/>
        <w:rPr>
          <w:b/>
          <w:sz w:val="28"/>
          <w:szCs w:val="28"/>
        </w:rPr>
      </w:pPr>
      <w:r w:rsidRPr="006E414A">
        <w:rPr>
          <w:b/>
          <w:sz w:val="28"/>
          <w:szCs w:val="28"/>
        </w:rPr>
        <w:t>JOURNEE GRATUITE</w:t>
      </w:r>
    </w:p>
    <w:p w:rsidR="0083449E" w:rsidRDefault="0083449E" w:rsidP="008330E5">
      <w:pPr>
        <w:jc w:val="center"/>
        <w:rPr>
          <w:b/>
        </w:rPr>
      </w:pPr>
      <w:r>
        <w:rPr>
          <w:b/>
        </w:rPr>
        <w:t>(ATTENTION 185 PLACES)</w:t>
      </w:r>
    </w:p>
    <w:p w:rsidR="0083449E" w:rsidRDefault="0083449E" w:rsidP="008330E5">
      <w:pPr>
        <w:jc w:val="center"/>
        <w:rPr>
          <w:b/>
        </w:rPr>
      </w:pPr>
    </w:p>
    <w:p w:rsidR="0083449E" w:rsidRPr="008330E5" w:rsidRDefault="0083449E" w:rsidP="008330E5">
      <w:pPr>
        <w:jc w:val="center"/>
        <w:rPr>
          <w:b/>
        </w:rPr>
      </w:pPr>
    </w:p>
    <w:p w:rsidR="00E321AC" w:rsidRDefault="00E321AC" w:rsidP="00E321AC">
      <w:r>
        <w:t>Nom : ___________________________________________________________</w:t>
      </w:r>
    </w:p>
    <w:p w:rsidR="00E321AC" w:rsidRDefault="00E321AC" w:rsidP="00E321AC">
      <w:r>
        <w:t>Prénom : ________________________________________________________</w:t>
      </w:r>
    </w:p>
    <w:p w:rsidR="00E321AC" w:rsidRDefault="00E321AC" w:rsidP="00E321AC">
      <w:r>
        <w:t>Tél : ____________________________________________________________</w:t>
      </w:r>
    </w:p>
    <w:p w:rsidR="00E321AC" w:rsidRDefault="00E321AC" w:rsidP="00E321AC">
      <w:r>
        <w:t>E-Mail : ________________________________________________________</w:t>
      </w:r>
    </w:p>
    <w:p w:rsidR="00E321AC" w:rsidRDefault="00E321AC" w:rsidP="00E321AC">
      <w:r>
        <w:t>Profession : ______________________________________________________</w:t>
      </w:r>
    </w:p>
    <w:p w:rsidR="00E321AC" w:rsidRDefault="00E321AC" w:rsidP="00E321AC">
      <w:r>
        <w:t>Etablissement : ___________________________________________________</w:t>
      </w:r>
    </w:p>
    <w:p w:rsidR="00E321AC" w:rsidRDefault="00E321AC" w:rsidP="00E321AC">
      <w:r>
        <w:t>Adresse : ________________________________________________________</w:t>
      </w:r>
    </w:p>
    <w:p w:rsidR="00E321AC" w:rsidRDefault="0083449E" w:rsidP="00E321AC">
      <w:r>
        <w:t>Nombre de places limité à 185</w:t>
      </w:r>
    </w:p>
    <w:p w:rsidR="007A56EB" w:rsidRDefault="00E321AC" w:rsidP="00E321AC">
      <w:r>
        <w:t xml:space="preserve">Publics concernés : </w:t>
      </w:r>
      <w:r w:rsidR="0083449E">
        <w:t>Professionnels de santé</w:t>
      </w:r>
    </w:p>
    <w:p w:rsidR="0083449E" w:rsidRDefault="0083449E" w:rsidP="00E321AC"/>
    <w:p w:rsidR="0083449E" w:rsidRDefault="0083449E" w:rsidP="00E321AC">
      <w:r>
        <w:t>(merci de remplir un bulletin d’inscription par personne)</w:t>
      </w:r>
    </w:p>
    <w:sectPr w:rsidR="008344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1AC"/>
    <w:rsid w:val="006E414A"/>
    <w:rsid w:val="007A56EB"/>
    <w:rsid w:val="008330E5"/>
    <w:rsid w:val="0083449E"/>
    <w:rsid w:val="00E3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321AC"/>
    <w:rPr>
      <w:color w:val="0563C1" w:themeColor="hyperlink"/>
      <w:u w:val="single"/>
    </w:rPr>
  </w:style>
  <w:style w:type="paragraph" w:customStyle="1" w:styleId="Standard">
    <w:name w:val="Standard"/>
    <w:rsid w:val="006E414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321AC"/>
    <w:rPr>
      <w:color w:val="0563C1" w:themeColor="hyperlink"/>
      <w:u w:val="single"/>
    </w:rPr>
  </w:style>
  <w:style w:type="paragraph" w:customStyle="1" w:styleId="Standard">
    <w:name w:val="Standard"/>
    <w:rsid w:val="006E414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gelique.morin@ch-lerouvray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4A830ED8</Template>
  <TotalTime>14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 du Rouvray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MORIN Angélique (Secrétaire)</dc:creator>
  <cp:keywords/>
  <dc:description/>
  <cp:lastModifiedBy>MORIN Angélique (Secrétaire)</cp:lastModifiedBy>
  <cp:revision>4</cp:revision>
  <cp:lastPrinted>2022-03-31T07:49:00Z</cp:lastPrinted>
  <dcterms:created xsi:type="dcterms:W3CDTF">2022-03-30T16:41:00Z</dcterms:created>
  <dcterms:modified xsi:type="dcterms:W3CDTF">2022-03-31T07:50:00Z</dcterms:modified>
</cp:coreProperties>
</file>